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color w:val="0000FF"/>
          <w:lang w:eastAsia="zh-CN"/>
        </w:rPr>
      </w:pPr>
      <w:r>
        <w:rPr>
          <w:rFonts w:hint="eastAsia"/>
          <w:lang w:val="en-US" w:eastAsia="zh-CN"/>
        </w:rPr>
        <w:t>ADS1262IPW A large number of checksum errors were found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Note: One day was normal yesterday. Special exception for today and the day before yesterday. The phenomenon is as follows Code for reading the data: In principle, the fifth 14 of the SPI _ RX _ Buff is a checksum. However, the checksum of 0F 3A 27 08 is calculated as: 49. So after the last discovery, a lot of checksum errors were found: According to figures 1 and figure 2: SPI _ RX _ Buff display: The status is: 08 Reading books is: 0F 3A 27 08 The CRC is: 14 But the CRC result of the 0F 3A 27 08 calculation is49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3676650" cy="290195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7800" cy="28244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图2</w:t>
      </w:r>
    </w:p>
    <w:p>
      <w:pPr>
        <w:ind w:firstLine="3360" w:firstLineChars="1600"/>
        <w:rPr>
          <w:rFonts w:hint="default"/>
          <w:lang w:val="en-US"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Code for reading the data: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void ReadFrom_ADS1262_B(float *mv)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{</w:t>
      </w:r>
      <w:bookmarkStart w:id="0" w:name="_GoBack"/>
      <w:bookmarkEnd w:id="0"/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volatile char ads1262_rx_Data[6];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volatile char SPI_RX_Buff[6];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int i;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float volt_V=0;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Dev_ADS1262_C.SPI_RX_Buff_Count = 0;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if(HAL_GPIO_ReadPin(DRDY2_GPIO_Port,DRDY2_Pin)==GPIO_PIN_RESET)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Dev_ADS1262_C.SPI_RX_Buff_Ptr=ads1262_Read_Data_B();          Dev_ADS1262_C.Responsebyte = 1 ;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if(Dev_ADS1262_C.Responsebyte == 1)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for(i = 0; i &lt;6; i++)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 xml:space="preserve">SPI_RX_Buff[Dev_ADS1262_C.SPI_RX_Buff_Count++]= *(Dev_ADS1262_C.SPI_RX_Buff_Ptr + i);         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Dev_ADS1262_C.Responsebyte = 0;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if(Dev_ADS1262_C.SPI_RX_Buff_Count &gt;= 5)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{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ads1262_rx_Data[0]= (unsigned char)SPI_RX_Buff[1];  // read 4 bytes adc count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ads1262_rx_Data[1]= (unsigned char)SPI_RX_Buff[2];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ads1262_rx_Data[2]= (unsigned char)SPI_RX_Buff[3];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ads1262_rx_Data[3]= (unsigned char)SPI_RX_Buff[4];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>char crc =  (unsigned char)SPI_RX_Buff[5];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>char crc2 = CRC8((uint8_t*)ads1262_rx_Data,4);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if(Dev_ADS1262_C.crcCount==0){Dev_ADS1262_C.crcErrCnt=0;Dev_ADS1262_C.crcCount++;}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if(crc==crc2){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Dev_ADS1262_C.uads1262Count = (signed long) (((unsigned long)ads1262_rx_Data[0]&lt;&lt;24)|((unsigned long)ads1262_rx_Data[1]&lt;&lt;16)|(ads1262_rx_Data[2]&lt;&lt;8)|ads1262_rx_Data[3]);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Dev_ADS1262_C.sads1262Count = (signed long) (Dev_ADS1262_C.uads1262Count); 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Dev_ADS1262_C.resolution = (double)((double)VREF/2147483648.0);  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volt_V= (Dev_ADS1262_C.resolution)*(float)Dev_ADS1262_C.sads1262Count;    </w:t>
      </w:r>
      <w:r>
        <w:rPr>
          <w:rFonts w:hint="default"/>
          <w:lang w:eastAsia="zh-CN"/>
        </w:rPr>
        <w:tab/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*mv=   volt_V*1000.0f;         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}else Dev_ADS1262_C.crcErrCnt++;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Dev_ADS1262_C.crcCount++;</w:t>
      </w: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crc校验程序：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uint8_t CRC8(uint8_t *data, uint16_t length)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uint8_t i;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uint8_t crc = 0;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while(length--)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crc ^= *data++;      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for ( i = 0; i &lt; 8; i++ )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{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    if ( crc &amp; 0x80 )</w:t>
      </w: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ab/>
      </w:r>
      <w:r>
        <w:rPr>
          <w:rFonts w:hint="default"/>
          <w:lang w:eastAsia="zh-CN"/>
        </w:rPr>
        <w:t>//1号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        crc = (crc &lt;&lt; 1) ^ 0x07;   //2号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    else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        crc &lt;&lt;= 1;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    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}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return crc;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}</w:t>
      </w: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t>In our program, data with CRCj checksums errors are to be discarded. However, according to Figure 3, the total DC (220 data), and the wrong DA (218), is obviously problematic.</w:t>
      </w:r>
      <w:r>
        <w:rPr>
          <w:rFonts w:hint="default"/>
          <w:lang w:eastAsia="zh-CN"/>
        </w:rPr>
        <w:drawing>
          <wp:inline distT="0" distB="0" distL="114300" distR="114300">
            <wp:extent cx="4914900" cy="32099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hint="default"/>
          <w:highlight w:val="yellow"/>
          <w:lang w:eastAsia="zh-CN"/>
        </w:rPr>
      </w:pPr>
      <w:r>
        <w:rPr>
          <w:rFonts w:hint="eastAsia"/>
          <w:highlight w:val="yellow"/>
          <w:lang w:val="en-US" w:eastAsia="zh-CN"/>
        </w:rPr>
        <w:t>图3</w:t>
      </w:r>
    </w:p>
    <w:p>
      <w:pPr>
        <w:rPr>
          <w:rFonts w:hint="default"/>
          <w:lang w:eastAsia="zh-CN"/>
        </w:rPr>
      </w:pPr>
      <w:r>
        <w:rPr>
          <w:rFonts w:hint="eastAsia"/>
          <w:lang w:val="en-US" w:eastAsia="zh-CN"/>
        </w:rPr>
        <w:t>According to Figure 1, the stutus status type: 08 is shown as the PGAout put low. According to Figure 4, our Mode2 register is worth 04, and this value feels like it should be correct. Not a true false alarm. ADS1262IPW Chip settings for: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4785" cy="4070350"/>
            <wp:effectExtent l="0" t="0" r="571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图4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8595" cy="5244465"/>
            <wp:effectExtent l="0" t="0" r="1905" b="635"/>
            <wp:docPr id="4" name="图片 4" descr="1710384689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03846898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hint="default"/>
          <w:lang w:eastAsia="zh-CN"/>
        </w:rPr>
      </w:pPr>
      <w:r>
        <w:rPr>
          <w:rFonts w:hint="eastAsia"/>
          <w:lang w:val="en-US" w:eastAsia="zh-CN"/>
        </w:rPr>
        <w:t>图5</w:t>
      </w:r>
    </w:p>
    <w:p>
      <w:pPr>
        <w:rPr>
          <w:rFonts w:hint="default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zMzVhNDZmMjk0ZGNjYzEwNDJiNDY0NTZkMWQ3NDMifQ=="/>
    <w:docVar w:name="KSO_WPS_MARK_KEY" w:val="aa754958-005f-4651-9094-3436183cd972"/>
  </w:docVars>
  <w:rsids>
    <w:rsidRoot w:val="1AA24D9F"/>
    <w:rsid w:val="06444F9C"/>
    <w:rsid w:val="07011CC2"/>
    <w:rsid w:val="07644792"/>
    <w:rsid w:val="09284798"/>
    <w:rsid w:val="0F2B6FD9"/>
    <w:rsid w:val="183C240D"/>
    <w:rsid w:val="1AA24D9F"/>
    <w:rsid w:val="28DA2E89"/>
    <w:rsid w:val="2A4254F9"/>
    <w:rsid w:val="2D1F32F4"/>
    <w:rsid w:val="323B4D81"/>
    <w:rsid w:val="34B70380"/>
    <w:rsid w:val="3AAC4E0E"/>
    <w:rsid w:val="3AE174A3"/>
    <w:rsid w:val="43446334"/>
    <w:rsid w:val="44A84E71"/>
    <w:rsid w:val="477DCE1E"/>
    <w:rsid w:val="573E1E21"/>
    <w:rsid w:val="5B487E91"/>
    <w:rsid w:val="5CF9550F"/>
    <w:rsid w:val="5EFEBDE8"/>
    <w:rsid w:val="5FB85572"/>
    <w:rsid w:val="68CA2609"/>
    <w:rsid w:val="68CC1AED"/>
    <w:rsid w:val="69BB0F42"/>
    <w:rsid w:val="6A637494"/>
    <w:rsid w:val="6A7F3920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9FF5916C"/>
    <w:rsid w:val="A76FD7FF"/>
    <w:rsid w:val="A97F623E"/>
    <w:rsid w:val="AFBF8780"/>
    <w:rsid w:val="BEEFCB4B"/>
    <w:rsid w:val="BFE6F841"/>
    <w:rsid w:val="D5DE8897"/>
    <w:rsid w:val="E76F281B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3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430</Words>
  <Characters>1863</Characters>
  <Lines>0</Lines>
  <Paragraphs>0</Paragraphs>
  <TotalTime>3</TotalTime>
  <ScaleCrop>false</ScaleCrop>
  <LinksUpToDate>false</LinksUpToDate>
  <CharactersWithSpaces>2218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l0934</dc:creator>
  <cp:lastModifiedBy>YHXC01809</cp:lastModifiedBy>
  <dcterms:modified xsi:type="dcterms:W3CDTF">2024-03-15T07:36:23Z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01A34B9CB8674846B56FA03942C0D9D0_12</vt:lpwstr>
  </property>
</Properties>
</file>